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2724"/>
        <w:gridCol w:w="68"/>
        <w:gridCol w:w="1651"/>
        <w:gridCol w:w="1709"/>
        <w:gridCol w:w="451"/>
        <w:gridCol w:w="3635"/>
      </w:tblGrid>
      <w:tr w:rsidR="00666715" w:rsidRPr="00FC239A" w:rsidTr="00257C53">
        <w:tc>
          <w:tcPr>
            <w:tcW w:w="2834" w:type="dxa"/>
          </w:tcPr>
          <w:p w:rsidR="00BF15F2" w:rsidRPr="008A4FC3" w:rsidRDefault="00C71F17" w:rsidP="00C71F17">
            <w:pPr>
              <w:pStyle w:val="Heading1"/>
              <w:jc w:val="right"/>
              <w:rPr>
                <w:b/>
                <w:color w:val="002060"/>
              </w:rPr>
            </w:pPr>
            <w:r w:rsidRPr="008A4FC3">
              <w:rPr>
                <w:b/>
                <w:color w:val="002060"/>
              </w:rPr>
              <w:t xml:space="preserve">Food </w:t>
            </w:r>
          </w:p>
        </w:tc>
        <w:tc>
          <w:tcPr>
            <w:tcW w:w="1719" w:type="dxa"/>
            <w:gridSpan w:val="2"/>
          </w:tcPr>
          <w:p w:rsidR="00BF15F2" w:rsidRPr="008A4FC3" w:rsidRDefault="00C71F17" w:rsidP="00C71F17">
            <w:pPr>
              <w:pStyle w:val="Heading1"/>
              <w:rPr>
                <w:b/>
                <w:color w:val="002060"/>
              </w:rPr>
            </w:pPr>
            <w:r w:rsidRPr="008A4FC3">
              <w:rPr>
                <w:b/>
                <w:color w:val="002060"/>
              </w:rPr>
              <w:t>Wor</w:t>
            </w:r>
            <w:r w:rsidR="00B522C7">
              <w:rPr>
                <w:b/>
                <w:color w:val="002060"/>
              </w:rPr>
              <w:t>K</w:t>
            </w:r>
          </w:p>
        </w:tc>
        <w:tc>
          <w:tcPr>
            <w:tcW w:w="1977" w:type="dxa"/>
            <w:gridSpan w:val="2"/>
          </w:tcPr>
          <w:p w:rsidR="00BF15F2" w:rsidRPr="008A4FC3" w:rsidRDefault="00B522C7" w:rsidP="00C71F17">
            <w:pPr>
              <w:pStyle w:val="Heading1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H</w:t>
            </w:r>
            <w:r w:rsidR="00C71F17" w:rsidRPr="008A4FC3">
              <w:rPr>
                <w:b/>
                <w:color w:val="002060"/>
              </w:rPr>
              <w:t>ousing</w:t>
            </w:r>
          </w:p>
        </w:tc>
        <w:tc>
          <w:tcPr>
            <w:tcW w:w="3708" w:type="dxa"/>
          </w:tcPr>
          <w:p w:rsidR="00BF15F2" w:rsidRPr="008A4FC3" w:rsidRDefault="00B522C7" w:rsidP="00B522C7">
            <w:pPr>
              <w:pStyle w:val="Heading1"/>
              <w:jc w:val="left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Education</w:t>
            </w:r>
          </w:p>
        </w:tc>
      </w:tr>
      <w:tr w:rsidR="002C4C7C" w:rsidRPr="00FC239A" w:rsidTr="008A4FC3">
        <w:trPr>
          <w:trHeight w:val="3591"/>
        </w:trPr>
        <w:tc>
          <w:tcPr>
            <w:tcW w:w="10238" w:type="dxa"/>
            <w:gridSpan w:val="6"/>
          </w:tcPr>
          <w:p w:rsidR="002C4C7C" w:rsidRPr="00B0005F" w:rsidRDefault="00B0005F" w:rsidP="00FC239A">
            <w:pPr>
              <w:pStyle w:val="Title"/>
              <w:rPr>
                <w:sz w:val="180"/>
                <w:szCs w:val="180"/>
              </w:rPr>
            </w:pPr>
            <w:r w:rsidRPr="00B0005F">
              <w:rPr>
                <w:sz w:val="180"/>
                <w:szCs w:val="180"/>
              </w:rPr>
              <w:t>Back 2 Basics</w:t>
            </w:r>
          </w:p>
          <w:p w:rsidR="002C4C7C" w:rsidRPr="00BC6678" w:rsidRDefault="00B0005F" w:rsidP="00B0005F">
            <w:pPr>
              <w:pStyle w:val="Subtitle"/>
              <w:spacing w:line="204" w:lineRule="auto"/>
              <w:rPr>
                <w:i/>
                <w:sz w:val="84"/>
                <w:szCs w:val="84"/>
              </w:rPr>
            </w:pPr>
            <w:r w:rsidRPr="00BC6678">
              <w:rPr>
                <w:i/>
                <w:color w:val="EB0000" w:themeColor="accent6"/>
                <w:sz w:val="84"/>
                <w:szCs w:val="84"/>
              </w:rPr>
              <w:t>CBCAP Resource Fair</w:t>
            </w:r>
          </w:p>
        </w:tc>
      </w:tr>
      <w:tr w:rsidR="00666715" w:rsidRPr="00FC239A" w:rsidTr="00424E64">
        <w:tc>
          <w:tcPr>
            <w:tcW w:w="2902" w:type="dxa"/>
            <w:gridSpan w:val="2"/>
          </w:tcPr>
          <w:p w:rsidR="000466EC" w:rsidRPr="00FC239A" w:rsidRDefault="008A4FC3" w:rsidP="00C71F17">
            <w:pPr>
              <w:pStyle w:val="Heading2"/>
            </w:pPr>
            <w:r>
              <w:t xml:space="preserve">    </w:t>
            </w:r>
          </w:p>
        </w:tc>
        <w:tc>
          <w:tcPr>
            <w:tcW w:w="3218" w:type="dxa"/>
            <w:gridSpan w:val="2"/>
            <w:vAlign w:val="center"/>
          </w:tcPr>
          <w:p w:rsidR="000466EC" w:rsidRPr="00FC239A" w:rsidRDefault="0016716F" w:rsidP="00C71F17">
            <w:pPr>
              <w:pStyle w:val="Heading3"/>
            </w:pPr>
            <w:r>
              <w:t>1-3 pm</w:t>
            </w:r>
          </w:p>
        </w:tc>
        <w:tc>
          <w:tcPr>
            <w:tcW w:w="4118" w:type="dxa"/>
            <w:gridSpan w:val="2"/>
            <w:vAlign w:val="center"/>
          </w:tcPr>
          <w:p w:rsidR="000466EC" w:rsidRPr="008A4FC3" w:rsidRDefault="0016716F" w:rsidP="00BC6678">
            <w:pPr>
              <w:pStyle w:val="Heading4"/>
              <w:jc w:val="left"/>
              <w:rPr>
                <w:sz w:val="60"/>
                <w:szCs w:val="60"/>
              </w:rPr>
            </w:pPr>
            <w:r>
              <w:rPr>
                <w:color w:val="FF0000"/>
                <w:sz w:val="60"/>
                <w:szCs w:val="60"/>
              </w:rPr>
              <w:t>Oct 15th</w:t>
            </w:r>
            <w:bookmarkStart w:id="0" w:name="_GoBack"/>
            <w:bookmarkEnd w:id="0"/>
          </w:p>
        </w:tc>
      </w:tr>
      <w:tr w:rsidR="008A4FC3" w:rsidRPr="00FC239A" w:rsidTr="00424E64">
        <w:trPr>
          <w:trHeight w:val="1803"/>
        </w:trPr>
        <w:tc>
          <w:tcPr>
            <w:tcW w:w="2902" w:type="dxa"/>
            <w:gridSpan w:val="2"/>
            <w:tcMar>
              <w:top w:w="3312" w:type="dxa"/>
            </w:tcMar>
          </w:tcPr>
          <w:p w:rsidR="00FC239A" w:rsidRPr="00FC239A" w:rsidRDefault="008A4FC3" w:rsidP="008A4FC3">
            <w:pPr>
              <w:pStyle w:val="Heading5"/>
            </w:pPr>
            <w:r>
              <w:rPr>
                <w:noProof/>
              </w:rPr>
              <w:drawing>
                <wp:inline distT="0" distB="0" distL="0" distR="0">
                  <wp:extent cx="1381125" cy="13335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tarpoint Logo Good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6" w:type="dxa"/>
            <w:gridSpan w:val="4"/>
          </w:tcPr>
          <w:p w:rsidR="00FC239A" w:rsidRPr="00666715" w:rsidRDefault="008A4FC3" w:rsidP="00FC239A">
            <w:pPr>
              <w:pStyle w:val="Heading6"/>
              <w:rPr>
                <w:sz w:val="40"/>
                <w:szCs w:val="40"/>
              </w:rPr>
            </w:pPr>
            <w:r w:rsidRPr="00666715">
              <w:rPr>
                <w:sz w:val="40"/>
                <w:szCs w:val="40"/>
              </w:rPr>
              <w:t>FREE Virtual Event on Zoom!</w:t>
            </w:r>
          </w:p>
          <w:p w:rsidR="008A4FC3" w:rsidRPr="008A4FC3" w:rsidRDefault="008A4FC3" w:rsidP="008A4FC3">
            <w:pPr>
              <w:rPr>
                <w:b/>
                <w:color w:val="002060"/>
              </w:rPr>
            </w:pPr>
            <w:r w:rsidRPr="008A4FC3">
              <w:rPr>
                <w:b/>
                <w:color w:val="002060"/>
              </w:rPr>
              <w:t>Please use the link below:</w:t>
            </w:r>
          </w:p>
          <w:sdt>
            <w:sdtPr>
              <w:rPr>
                <w:color w:val="002060"/>
              </w:rPr>
              <w:id w:val="494528001"/>
              <w:placeholder>
                <w:docPart w:val="949D89082ECF4D6BB4F0F6ECD097B39A"/>
              </w:placeholder>
              <w15:appearance w15:val="hidden"/>
            </w:sdtPr>
            <w:sdtEndPr/>
            <w:sdtContent>
              <w:p w:rsidR="00FC239A" w:rsidRPr="00357AF0" w:rsidRDefault="005C219E" w:rsidP="008A4FC3">
                <w:pPr>
                  <w:rPr>
                    <w:b/>
                    <w:color w:val="002060"/>
                    <w:sz w:val="18"/>
                    <w:szCs w:val="18"/>
                  </w:rPr>
                </w:pPr>
                <w:r w:rsidRPr="005C219E">
                  <w:rPr>
                    <w:b/>
                    <w:color w:val="002060"/>
                    <w:sz w:val="18"/>
                    <w:szCs w:val="18"/>
                  </w:rPr>
                  <w:t>https://us02web.zoom.us/j/2657157884?pwd=RWNtZ0ZQcFpDVEhuVzE1N1VOaUcwdz09</w:t>
                </w:r>
              </w:p>
            </w:sdtContent>
          </w:sdt>
        </w:tc>
      </w:tr>
    </w:tbl>
    <w:p w:rsidR="00424E64" w:rsidRPr="00424E64" w:rsidRDefault="008A4FC3" w:rsidP="00424E64">
      <w:pPr>
        <w:pStyle w:val="Footer"/>
      </w:pPr>
      <w:r w:rsidRPr="008A4FC3">
        <w:rPr>
          <w:b/>
          <w:noProof/>
          <w:color w:val="002060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4114BE5" wp14:editId="64E33E5F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7772400" cy="10058400"/>
                <wp:effectExtent l="0" t="0" r="0" b="0"/>
                <wp:wrapNone/>
                <wp:docPr id="14" name="Group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7765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Photo of art supplies, pens, pencils, and other drawing tools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77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Graphic 4" descr="Quadrangl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74164" y="2713220"/>
                            <a:ext cx="5194300" cy="635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Graphic 9" descr="Quadrangle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4262" y="3372787"/>
                            <a:ext cx="5687695" cy="15868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Graphic 12" descr="Quadrangle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84026" y="5546361"/>
                            <a:ext cx="2548255" cy="1026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Graphic 11" descr="Quadrangle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22295" y="5546361"/>
                            <a:ext cx="2548255" cy="1026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Graphic 10" descr="Quadrangle shape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289561"/>
                            <a:ext cx="7772400" cy="1765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D54C5C" id="Group 14" o:spid="_x0000_s1026" style="position:absolute;margin-left:0;margin-top:0;width:612pt;height:11in;z-index:-251657216;mso-position-horizontal:center;mso-position-horizontal-relative:margin;mso-position-vertical:bottom;mso-position-vertical-relative:margin;mso-height-relative:margin" coordsize="77724,10057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YA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GAAAAABAAIAYAAAAAEAAjhCSU0EJgAAAAAADgAAAAAAAAAA&#10;AAA/gAAAOEJJTQQNAAAAAAAEAAAAWj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QgAAAAAFJnaHRsb25nAAADMA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iDFhJQ0NfUFJPRklMRQABAQAADEhMaW5vAhAAAG1udHJSR0IgWFlaIAfOAAIACQAGADEAAGFj&#10;c3BNU0ZUAAAAAElFQyBzUkdCAAAAAAAAAAAAAAAB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Photo of art supplies, pens, pencils, and other drawing tools" style="position:absolute;width:77724;height:100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">
                  <v:imagedata r:id="rId22" o:title="Photo of art supplies, pens, pencils, and other drawing tools"/>
                  <v:path arrowok="t"/>
                </v:shape>
                <v:shape id="Graphic 4" o:spid="_x0000_s1028" type="#_x0000_t75" alt="Quadrangle" style="position:absolute;left:12741;top:27132;width:51943;height:6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">
                  <v:imagedata r:id="rId23" o:title="Quadrangle"/>
                  <v:path arrowok="t"/>
                </v:shape>
                <v:shape id="Graphic 9" o:spid="_x0000_s1029" type="#_x0000_t75" alt="Quadrangle" style="position:absolute;left:11242;top:33727;width:56877;height:15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">
                  <v:imagedata r:id="rId24" o:title="Quadrangle"/>
                  <v:path arrowok="t"/>
                </v:shape>
                <v:shape id="Graphic 12" o:spid="_x0000_s1030" type="#_x0000_t75" alt="Quadrangle" style="position:absolute;left:14840;top:55463;width:25482;height:10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">
                  <v:imagedata r:id="rId25" o:title="Quadrangle"/>
                  <v:path arrowok="t"/>
                </v:shape>
                <v:shape id="Graphic 11" o:spid="_x0000_s1031" type="#_x0000_t75" alt="Quadrangle" style="position:absolute;left:41222;top:55463;width:25483;height:10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">
                  <v:imagedata r:id="rId26" o:title="Quadrangle"/>
                  <v:path arrowok="t"/>
                </v:shape>
                <v:shape id="Graphic 10" o:spid="_x0000_s1032" type="#_x0000_t75" alt="Quadrangle shape" style="position:absolute;top:82895;width:77724;height:17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">
                  <v:imagedata r:id="rId27" o:title="Quadrangle shap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424E64" w:rsidRPr="00424E64" w:rsidSect="000434A2">
      <w:pgSz w:w="12240" w:h="15840" w:code="1"/>
      <w:pgMar w:top="4464" w:right="1152" w:bottom="144" w:left="850" w:header="288" w:footer="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4A81" w:rsidRDefault="00BC4A81" w:rsidP="009E5751">
      <w:pPr>
        <w:spacing w:after="0"/>
      </w:pPr>
      <w:r>
        <w:separator/>
      </w:r>
    </w:p>
  </w:endnote>
  <w:endnote w:type="continuationSeparator" w:id="0">
    <w:p w:rsidR="00BC4A81" w:rsidRDefault="00BC4A81" w:rsidP="009E575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4A81" w:rsidRDefault="00BC4A81" w:rsidP="009E5751">
      <w:pPr>
        <w:spacing w:after="0"/>
      </w:pPr>
      <w:r>
        <w:separator/>
      </w:r>
    </w:p>
  </w:footnote>
  <w:footnote w:type="continuationSeparator" w:id="0">
    <w:p w:rsidR="00BC4A81" w:rsidRDefault="00BC4A81" w:rsidP="009E5751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attachedTemplate r:id="rId1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05F"/>
    <w:rsid w:val="000174D5"/>
    <w:rsid w:val="000434A2"/>
    <w:rsid w:val="00045221"/>
    <w:rsid w:val="000466EC"/>
    <w:rsid w:val="000B12E4"/>
    <w:rsid w:val="000E2A11"/>
    <w:rsid w:val="0016716F"/>
    <w:rsid w:val="00167CCB"/>
    <w:rsid w:val="001B463F"/>
    <w:rsid w:val="001E5CA3"/>
    <w:rsid w:val="001F209B"/>
    <w:rsid w:val="002141F5"/>
    <w:rsid w:val="0024264C"/>
    <w:rsid w:val="00257C53"/>
    <w:rsid w:val="002C4C7C"/>
    <w:rsid w:val="002F7851"/>
    <w:rsid w:val="00306543"/>
    <w:rsid w:val="00357AF0"/>
    <w:rsid w:val="00361D5E"/>
    <w:rsid w:val="003E51C2"/>
    <w:rsid w:val="00424E64"/>
    <w:rsid w:val="004449A8"/>
    <w:rsid w:val="00467853"/>
    <w:rsid w:val="00483EDA"/>
    <w:rsid w:val="00522EE8"/>
    <w:rsid w:val="005637A9"/>
    <w:rsid w:val="005C0D5E"/>
    <w:rsid w:val="005C219E"/>
    <w:rsid w:val="005D1E57"/>
    <w:rsid w:val="005E3C8B"/>
    <w:rsid w:val="005F23EE"/>
    <w:rsid w:val="006020D1"/>
    <w:rsid w:val="00666715"/>
    <w:rsid w:val="00687836"/>
    <w:rsid w:val="006A7A27"/>
    <w:rsid w:val="00737550"/>
    <w:rsid w:val="007D4B19"/>
    <w:rsid w:val="00863FE8"/>
    <w:rsid w:val="008A4FC3"/>
    <w:rsid w:val="00950FB1"/>
    <w:rsid w:val="00981A3C"/>
    <w:rsid w:val="00991346"/>
    <w:rsid w:val="009C79B1"/>
    <w:rsid w:val="009E5751"/>
    <w:rsid w:val="00A00556"/>
    <w:rsid w:val="00A707E3"/>
    <w:rsid w:val="00A844B6"/>
    <w:rsid w:val="00A91213"/>
    <w:rsid w:val="00AF5152"/>
    <w:rsid w:val="00B0005F"/>
    <w:rsid w:val="00B522C7"/>
    <w:rsid w:val="00B5319F"/>
    <w:rsid w:val="00B544B7"/>
    <w:rsid w:val="00B55088"/>
    <w:rsid w:val="00BA4695"/>
    <w:rsid w:val="00BC4A81"/>
    <w:rsid w:val="00BC6678"/>
    <w:rsid w:val="00BE2744"/>
    <w:rsid w:val="00BF15F2"/>
    <w:rsid w:val="00C71F17"/>
    <w:rsid w:val="00C90511"/>
    <w:rsid w:val="00CE16BA"/>
    <w:rsid w:val="00D542D1"/>
    <w:rsid w:val="00D857BC"/>
    <w:rsid w:val="00E170D6"/>
    <w:rsid w:val="00E31A6B"/>
    <w:rsid w:val="00E56A3B"/>
    <w:rsid w:val="00EE0ED1"/>
    <w:rsid w:val="00F70919"/>
    <w:rsid w:val="00F772B4"/>
    <w:rsid w:val="00F850BD"/>
    <w:rsid w:val="00FB642A"/>
    <w:rsid w:val="00FC2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E0CA4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808080" w:themeColor="background1" w:themeShade="80"/>
        <w:sz w:val="28"/>
        <w:szCs w:val="28"/>
        <w:lang w:val="en-US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7851"/>
  </w:style>
  <w:style w:type="paragraph" w:styleId="Heading1">
    <w:name w:val="heading 1"/>
    <w:basedOn w:val="Normal"/>
    <w:next w:val="Normal"/>
    <w:link w:val="Heading1Char"/>
    <w:uiPriority w:val="9"/>
    <w:qFormat/>
    <w:rsid w:val="001B463F"/>
    <w:pPr>
      <w:keepNext/>
      <w:keepLines/>
      <w:spacing w:after="0"/>
      <w:jc w:val="center"/>
      <w:outlineLvl w:val="0"/>
    </w:pPr>
    <w:rPr>
      <w:rFonts w:eastAsiaTheme="majorEastAsia" w:cstheme="majorBidi"/>
      <w:caps/>
      <w:color w:val="754C27" w:themeColor="accent3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4E64"/>
    <w:pPr>
      <w:keepNext/>
      <w:keepLines/>
      <w:spacing w:after="0"/>
      <w:jc w:val="right"/>
      <w:outlineLvl w:val="1"/>
    </w:pPr>
    <w:rPr>
      <w:rFonts w:eastAsiaTheme="majorEastAsia" w:cstheme="majorBidi"/>
      <w:b/>
      <w:color w:val="F9E600" w:themeColor="background2"/>
      <w:sz w:val="1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C4C7C"/>
    <w:pPr>
      <w:keepNext/>
      <w:keepLines/>
      <w:spacing w:after="0"/>
      <w:outlineLvl w:val="2"/>
    </w:pPr>
    <w:rPr>
      <w:rFonts w:eastAsiaTheme="majorEastAsia" w:cstheme="majorBidi"/>
      <w:b/>
      <w:color w:val="FFFFFF" w:themeColor="background1"/>
      <w:sz w:val="7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24E64"/>
    <w:pPr>
      <w:keepNext/>
      <w:keepLines/>
      <w:spacing w:after="0"/>
      <w:jc w:val="center"/>
      <w:outlineLvl w:val="3"/>
    </w:pPr>
    <w:rPr>
      <w:rFonts w:eastAsiaTheme="majorEastAsia" w:cstheme="majorBidi"/>
      <w:b/>
      <w:iCs/>
      <w:color w:val="F14E12" w:themeColor="accent2"/>
      <w:sz w:val="8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24E64"/>
    <w:pPr>
      <w:keepNext/>
      <w:keepLines/>
      <w:spacing w:after="0" w:line="192" w:lineRule="auto"/>
      <w:outlineLvl w:val="4"/>
    </w:pPr>
    <w:rPr>
      <w:rFonts w:asciiTheme="majorHAnsi" w:eastAsiaTheme="majorEastAsia" w:hAnsiTheme="majorHAnsi" w:cstheme="majorBidi"/>
      <w:color w:val="F14E12" w:themeColor="accent2"/>
      <w:sz w:val="98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5637A9"/>
    <w:pPr>
      <w:keepNext/>
      <w:keepLines/>
      <w:spacing w:before="360"/>
      <w:outlineLvl w:val="5"/>
    </w:pPr>
    <w:rPr>
      <w:rFonts w:eastAsiaTheme="majorEastAsia" w:cstheme="majorBidi"/>
      <w:b/>
      <w:color w:val="008EF3" w:themeColor="text2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9E5751"/>
    <w:pPr>
      <w:tabs>
        <w:tab w:val="center" w:pos="4844"/>
        <w:tab w:val="right" w:pos="9689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F7851"/>
  </w:style>
  <w:style w:type="paragraph" w:styleId="Footer">
    <w:name w:val="footer"/>
    <w:basedOn w:val="Normal"/>
    <w:link w:val="FooterChar"/>
    <w:uiPriority w:val="99"/>
    <w:semiHidden/>
    <w:rsid w:val="00424E64"/>
    <w:pPr>
      <w:spacing w:after="0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2F7851"/>
    <w:rPr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5751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751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466EC"/>
    <w:pPr>
      <w:spacing w:after="0"/>
      <w:contextualSpacing/>
      <w:jc w:val="center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22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466EC"/>
    <w:rPr>
      <w:rFonts w:asciiTheme="majorHAnsi" w:eastAsiaTheme="majorEastAsia" w:hAnsiTheme="majorHAnsi" w:cstheme="majorBidi"/>
      <w:color w:val="FFFFFF" w:themeColor="background1"/>
      <w:spacing w:val="-10"/>
      <w:kern w:val="28"/>
      <w:sz w:val="220"/>
      <w:szCs w:val="56"/>
    </w:rPr>
  </w:style>
  <w:style w:type="character" w:styleId="PlaceholderText">
    <w:name w:val="Placeholder Text"/>
    <w:basedOn w:val="DefaultParagraphFont"/>
    <w:uiPriority w:val="99"/>
    <w:semiHidden/>
    <w:rsid w:val="005D1E57"/>
    <w:rPr>
      <w:color w:val="808080"/>
    </w:rPr>
  </w:style>
  <w:style w:type="table" w:styleId="TableGrid">
    <w:name w:val="Table Grid"/>
    <w:basedOn w:val="TableNormal"/>
    <w:uiPriority w:val="39"/>
    <w:rsid w:val="00AF5152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1B463F"/>
    <w:rPr>
      <w:rFonts w:eastAsiaTheme="majorEastAsia" w:cstheme="majorBidi"/>
      <w:caps/>
      <w:color w:val="754C27" w:themeColor="accent3"/>
      <w:sz w:val="4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4E64"/>
    <w:rPr>
      <w:rFonts w:eastAsiaTheme="majorEastAsia" w:cstheme="majorBidi"/>
      <w:b/>
      <w:color w:val="F9E600" w:themeColor="background2"/>
      <w:sz w:val="124"/>
      <w:szCs w:val="26"/>
    </w:rPr>
  </w:style>
  <w:style w:type="character" w:styleId="Strong">
    <w:name w:val="Strong"/>
    <w:basedOn w:val="DefaultParagraphFont"/>
    <w:uiPriority w:val="22"/>
    <w:semiHidden/>
    <w:rsid w:val="004449A8"/>
    <w:rPr>
      <w:rFonts w:asciiTheme="minorHAnsi" w:hAnsiTheme="minorHAnsi"/>
      <w:b/>
      <w:bCs/>
      <w:color w:val="008EF3" w:themeColor="text2"/>
      <w:sz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463F"/>
    <w:pPr>
      <w:numPr>
        <w:ilvl w:val="1"/>
      </w:numPr>
      <w:spacing w:after="0"/>
      <w:jc w:val="center"/>
    </w:pPr>
    <w:rPr>
      <w:rFonts w:eastAsiaTheme="minorEastAsia"/>
      <w:b/>
      <w:caps/>
      <w:color w:val="F14E12" w:themeColor="accent2"/>
      <w:spacing w:val="15"/>
      <w:sz w:val="100"/>
    </w:rPr>
  </w:style>
  <w:style w:type="character" w:customStyle="1" w:styleId="SubtitleChar">
    <w:name w:val="Subtitle Char"/>
    <w:basedOn w:val="DefaultParagraphFont"/>
    <w:link w:val="Subtitle"/>
    <w:uiPriority w:val="11"/>
    <w:rsid w:val="001B463F"/>
    <w:rPr>
      <w:rFonts w:eastAsiaTheme="minorEastAsia"/>
      <w:b/>
      <w:caps/>
      <w:color w:val="F14E12" w:themeColor="accent2"/>
      <w:spacing w:val="15"/>
      <w:sz w:val="100"/>
    </w:rPr>
  </w:style>
  <w:style w:type="character" w:customStyle="1" w:styleId="Heading3Char">
    <w:name w:val="Heading 3 Char"/>
    <w:basedOn w:val="DefaultParagraphFont"/>
    <w:link w:val="Heading3"/>
    <w:uiPriority w:val="9"/>
    <w:rsid w:val="002C4C7C"/>
    <w:rPr>
      <w:rFonts w:eastAsiaTheme="majorEastAsia" w:cstheme="majorBidi"/>
      <w:b/>
      <w:color w:val="FFFFFF" w:themeColor="background1"/>
      <w:sz w:val="7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424E64"/>
    <w:rPr>
      <w:rFonts w:eastAsiaTheme="majorEastAsia" w:cstheme="majorBidi"/>
      <w:b/>
      <w:iCs/>
      <w:color w:val="F14E12" w:themeColor="accent2"/>
      <w:sz w:val="86"/>
    </w:rPr>
  </w:style>
  <w:style w:type="character" w:customStyle="1" w:styleId="Heading5Char">
    <w:name w:val="Heading 5 Char"/>
    <w:basedOn w:val="DefaultParagraphFont"/>
    <w:link w:val="Heading5"/>
    <w:uiPriority w:val="9"/>
    <w:rsid w:val="00424E64"/>
    <w:rPr>
      <w:rFonts w:asciiTheme="majorHAnsi" w:eastAsiaTheme="majorEastAsia" w:hAnsiTheme="majorHAnsi" w:cstheme="majorBidi"/>
      <w:color w:val="F14E12" w:themeColor="accent2"/>
      <w:sz w:val="98"/>
    </w:rPr>
  </w:style>
  <w:style w:type="character" w:customStyle="1" w:styleId="Heading6Char">
    <w:name w:val="Heading 6 Char"/>
    <w:basedOn w:val="DefaultParagraphFont"/>
    <w:link w:val="Heading6"/>
    <w:uiPriority w:val="9"/>
    <w:rsid w:val="005637A9"/>
    <w:rPr>
      <w:rFonts w:eastAsiaTheme="majorEastAsia" w:cstheme="majorBidi"/>
      <w:b/>
      <w:color w:val="008EF3" w:themeColor="text2"/>
      <w:sz w:val="44"/>
    </w:rPr>
  </w:style>
  <w:style w:type="character" w:styleId="Hyperlink">
    <w:name w:val="Hyperlink"/>
    <w:basedOn w:val="DefaultParagraphFont"/>
    <w:uiPriority w:val="99"/>
    <w:unhideWhenUsed/>
    <w:rsid w:val="008A4FC3"/>
    <w:rPr>
      <w:color w:val="808284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svg"/><Relationship Id="rId18" Type="http://schemas.openxmlformats.org/officeDocument/2006/relationships/image" Target="media/image6.png"/><Relationship Id="rId26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11.sv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svg"/><Relationship Id="rId25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24" Type="http://schemas.openxmlformats.org/officeDocument/2006/relationships/image" Target="media/image10.png"/><Relationship Id="rId5" Type="http://schemas.openxmlformats.org/officeDocument/2006/relationships/styles" Target="styles.xml"/><Relationship Id="rId15" Type="http://schemas.openxmlformats.org/officeDocument/2006/relationships/image" Target="media/image5.svg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9.sv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8.jpeg"/><Relationship Id="rId27" Type="http://schemas.openxmlformats.org/officeDocument/2006/relationships/image" Target="media/image13.png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laloge\AppData\Roaming\Microsoft\Templates\Elementary%20school%20graduation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49D89082ECF4D6BB4F0F6ECD097B3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FD4556-9B28-4CE9-A1ED-D1EA32930EA4}"/>
      </w:docPartPr>
      <w:docPartBody>
        <w:p w:rsidR="004C48BB" w:rsidRDefault="00122FDA">
          <w:pPr>
            <w:pStyle w:val="949D89082ECF4D6BB4F0F6ECD097B39A"/>
          </w:pPr>
          <w:r w:rsidRPr="00FC239A">
            <w:t>Lorem ipsum dolor sit amet, consectetur adipiscing elit, sed do eiusmod tempor incididunt ut labore et dolore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2FDA"/>
    <w:rsid w:val="00122FDA"/>
    <w:rsid w:val="004C48BB"/>
    <w:rsid w:val="00B5773E"/>
    <w:rsid w:val="00D37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82F4830364646E7A7A817A2FAD57986">
    <w:name w:val="782F4830364646E7A7A817A2FAD57986"/>
  </w:style>
  <w:style w:type="paragraph" w:customStyle="1" w:styleId="D86C3DB0442E434B9F35DFD60561A327">
    <w:name w:val="D86C3DB0442E434B9F35DFD60561A327"/>
  </w:style>
  <w:style w:type="paragraph" w:customStyle="1" w:styleId="44D5634F2D9F4B389DADB79447419A90">
    <w:name w:val="44D5634F2D9F4B389DADB79447419A90"/>
  </w:style>
  <w:style w:type="paragraph" w:customStyle="1" w:styleId="7196A45314D344B898A55014C5E30232">
    <w:name w:val="7196A45314D344B898A55014C5E30232"/>
  </w:style>
  <w:style w:type="paragraph" w:customStyle="1" w:styleId="02A84D40C293440089DC3B1549150934">
    <w:name w:val="02A84D40C293440089DC3B1549150934"/>
  </w:style>
  <w:style w:type="paragraph" w:customStyle="1" w:styleId="7B1919FF43DC42EFBC125498FEB090AD">
    <w:name w:val="7B1919FF43DC42EFBC125498FEB090AD"/>
  </w:style>
  <w:style w:type="paragraph" w:customStyle="1" w:styleId="DF4C73AA6BD745EB99AE9F44B4CD9659">
    <w:name w:val="DF4C73AA6BD745EB99AE9F44B4CD9659"/>
  </w:style>
  <w:style w:type="paragraph" w:customStyle="1" w:styleId="F9EE3394D9FB4888AB6F3217D3BD12E6">
    <w:name w:val="F9EE3394D9FB4888AB6F3217D3BD12E6"/>
  </w:style>
  <w:style w:type="paragraph" w:customStyle="1" w:styleId="4A5E6D11ADE942489B34491604D5FF8D">
    <w:name w:val="4A5E6D11ADE942489B34491604D5FF8D"/>
  </w:style>
  <w:style w:type="paragraph" w:customStyle="1" w:styleId="81B0CA8DF0514D24A59063DD9B985E63">
    <w:name w:val="81B0CA8DF0514D24A59063DD9B985E63"/>
  </w:style>
  <w:style w:type="paragraph" w:customStyle="1" w:styleId="6FDE1805983749A5A8506226EB0563D5">
    <w:name w:val="6FDE1805983749A5A8506226EB0563D5"/>
  </w:style>
  <w:style w:type="paragraph" w:customStyle="1" w:styleId="949D89082ECF4D6BB4F0F6ECD097B39A">
    <w:name w:val="949D89082ECF4D6BB4F0F6ECD097B39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55">
      <a:dk1>
        <a:srgbClr val="000000"/>
      </a:dk1>
      <a:lt1>
        <a:sysClr val="window" lastClr="FFFFFF"/>
      </a:lt1>
      <a:dk2>
        <a:srgbClr val="008EF3"/>
      </a:dk2>
      <a:lt2>
        <a:srgbClr val="F9E600"/>
      </a:lt2>
      <a:accent1>
        <a:srgbClr val="38B500"/>
      </a:accent1>
      <a:accent2>
        <a:srgbClr val="F14E12"/>
      </a:accent2>
      <a:accent3>
        <a:srgbClr val="754C27"/>
      </a:accent3>
      <a:accent4>
        <a:srgbClr val="FFF388"/>
      </a:accent4>
      <a:accent5>
        <a:srgbClr val="FFD399"/>
      </a:accent5>
      <a:accent6>
        <a:srgbClr val="EB0000"/>
      </a:accent6>
      <a:hlink>
        <a:srgbClr val="808284"/>
      </a:hlink>
      <a:folHlink>
        <a:srgbClr val="808284"/>
      </a:folHlink>
    </a:clrScheme>
    <a:fontScheme name="Custom 48">
      <a:majorFont>
        <a:latin typeface="Brush Script MT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2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01BD8B-612F-4292-A24B-A40A62BF806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0266FD9-D905-4D90-B354-D0CBA7B639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8F6FB1E-B8D8-480C-8E61-331E84BD54B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4F5DFC2D-AB70-4868-91DA-A8A9A4AB3F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Elementary school graduation flyer</Template>
  <TotalTime>0</TotalTime>
  <Pages>1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2020-10-06T22:26:00Z</dcterms:created>
  <dcterms:modified xsi:type="dcterms:W3CDTF">2020-10-06T22:26:00Z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